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4143B6" w:rsidRPr="006C79B9" w14:paraId="4AA1BA4A" w14:textId="77777777" w:rsidTr="00D049FA">
        <w:trPr>
          <w:trHeight w:val="284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67EC2F4" w14:textId="77777777" w:rsidR="000003CE" w:rsidRDefault="004143B6" w:rsidP="000003CE">
            <w:pPr>
              <w:rPr>
                <w:rFonts w:cs="Arial"/>
                <w:b/>
                <w:szCs w:val="20"/>
              </w:rPr>
            </w:pPr>
            <w:r w:rsidRPr="00917462">
              <w:rPr>
                <w:rFonts w:cs="Arial"/>
                <w:b/>
                <w:szCs w:val="20"/>
              </w:rPr>
              <w:t xml:space="preserve">Von anderen Unternehmen, welche ihre Kapazitäten im Wege einer Eignungsleihe zur Verfügung </w:t>
            </w:r>
          </w:p>
          <w:p w14:paraId="404C4FE4" w14:textId="5A33C688" w:rsidR="004143B6" w:rsidRPr="00917462" w:rsidRDefault="004143B6" w:rsidP="000003CE">
            <w:pPr>
              <w:rPr>
                <w:rFonts w:cs="Arial"/>
                <w:b/>
                <w:szCs w:val="20"/>
              </w:rPr>
            </w:pPr>
            <w:r w:rsidRPr="00917462">
              <w:rPr>
                <w:rFonts w:cs="Arial"/>
                <w:b/>
                <w:szCs w:val="20"/>
              </w:rPr>
              <w:t>st</w:t>
            </w:r>
            <w:r w:rsidR="000003CE">
              <w:rPr>
                <w:rFonts w:cs="Arial"/>
                <w:b/>
                <w:szCs w:val="20"/>
              </w:rPr>
              <w:t>el</w:t>
            </w:r>
            <w:r w:rsidRPr="00917462">
              <w:rPr>
                <w:rFonts w:cs="Arial"/>
                <w:b/>
                <w:szCs w:val="20"/>
              </w:rPr>
              <w:t>len, und/oder von benannten Unterauftragnehmern auszufüllen.</w:t>
            </w:r>
          </w:p>
        </w:tc>
      </w:tr>
      <w:tr w:rsidR="006C79B9" w:rsidRPr="006C79B9" w14:paraId="5A1E8038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74884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9C7B4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336109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B769A4C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29B830" w14:textId="77777777" w:rsidR="006C79B9" w:rsidRPr="006C79B9" w:rsidRDefault="00BE0EA4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 w:rsidR="006C060A">
              <w:rPr>
                <w:rFonts w:cs="Arial"/>
                <w:noProof/>
                <w:szCs w:val="20"/>
              </w:rPr>
              <w:t> </w:t>
            </w:r>
            <w:r w:rsidR="006C060A">
              <w:rPr>
                <w:rFonts w:cs="Arial"/>
                <w:noProof/>
                <w:szCs w:val="20"/>
              </w:rPr>
              <w:t> </w:t>
            </w:r>
            <w:r w:rsidR="006C060A">
              <w:rPr>
                <w:rFonts w:cs="Arial"/>
                <w:noProof/>
                <w:szCs w:val="20"/>
              </w:rPr>
              <w:t> </w:t>
            </w:r>
            <w:r w:rsidR="006C060A">
              <w:rPr>
                <w:rFonts w:cs="Arial"/>
                <w:noProof/>
                <w:szCs w:val="20"/>
              </w:rPr>
              <w:t> </w:t>
            </w:r>
            <w:r w:rsidR="006C060A"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0"/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8BED17" w14:textId="4F17BE2D" w:rsidR="006C79B9" w:rsidRPr="00917462" w:rsidRDefault="004111BA" w:rsidP="006C79B9">
            <w:pPr>
              <w:jc w:val="left"/>
              <w:rPr>
                <w:rFonts w:cs="Arial"/>
                <w:b/>
                <w:szCs w:val="20"/>
              </w:rPr>
            </w:pPr>
            <w:r w:rsidRPr="00917462">
              <w:rPr>
                <w:rFonts w:cs="Arial"/>
                <w:b/>
                <w:szCs w:val="20"/>
              </w:rPr>
              <w:fldChar w:fldCharType="begin"/>
            </w:r>
            <w:r w:rsidRPr="00917462">
              <w:rPr>
                <w:rFonts w:cs="Arial"/>
                <w:b/>
                <w:szCs w:val="20"/>
              </w:rPr>
              <w:instrText xml:space="preserve"> MERGEFIELD VergabeNr </w:instrText>
            </w:r>
            <w:r w:rsidRPr="00917462">
              <w:rPr>
                <w:rFonts w:cs="Arial"/>
                <w:b/>
                <w:szCs w:val="20"/>
              </w:rPr>
              <w:fldChar w:fldCharType="separate"/>
            </w:r>
            <w:r w:rsidR="00026471" w:rsidRPr="00917462">
              <w:rPr>
                <w:rFonts w:cs="Arial"/>
                <w:b/>
                <w:noProof/>
                <w:szCs w:val="20"/>
              </w:rPr>
              <w:t>0</w:t>
            </w:r>
            <w:r w:rsidR="008B459D">
              <w:rPr>
                <w:rFonts w:cs="Arial"/>
                <w:b/>
                <w:noProof/>
                <w:szCs w:val="20"/>
              </w:rPr>
              <w:t>37</w:t>
            </w:r>
            <w:r w:rsidR="006C060A" w:rsidRPr="00917462">
              <w:rPr>
                <w:rFonts w:cs="Arial"/>
                <w:b/>
                <w:noProof/>
                <w:szCs w:val="20"/>
              </w:rPr>
              <w:t>/202</w:t>
            </w:r>
            <w:r w:rsidRPr="00917462">
              <w:rPr>
                <w:rFonts w:cs="Arial"/>
                <w:b/>
                <w:szCs w:val="20"/>
              </w:rPr>
              <w:fldChar w:fldCharType="end"/>
            </w:r>
            <w:r w:rsidR="00014746">
              <w:rPr>
                <w:rFonts w:cs="Arial"/>
                <w:b/>
                <w:szCs w:val="20"/>
              </w:rPr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137B86" w14:textId="77777777" w:rsidR="006C79B9" w:rsidRPr="006C79B9" w:rsidRDefault="00BE0EA4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 w:rsidR="006C060A">
              <w:rPr>
                <w:rFonts w:cs="Arial"/>
                <w:noProof/>
                <w:szCs w:val="20"/>
              </w:rPr>
              <w:t> </w:t>
            </w:r>
            <w:r w:rsidR="006C060A">
              <w:rPr>
                <w:rFonts w:cs="Arial"/>
                <w:noProof/>
                <w:szCs w:val="20"/>
              </w:rPr>
              <w:t> </w:t>
            </w:r>
            <w:r w:rsidR="006C060A">
              <w:rPr>
                <w:rFonts w:cs="Arial"/>
                <w:noProof/>
                <w:szCs w:val="20"/>
              </w:rPr>
              <w:t> </w:t>
            </w:r>
            <w:r w:rsidR="006C060A">
              <w:rPr>
                <w:rFonts w:cs="Arial"/>
                <w:noProof/>
                <w:szCs w:val="20"/>
              </w:rPr>
              <w:t> </w:t>
            </w:r>
            <w:r w:rsidR="006C060A"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1"/>
          </w:p>
        </w:tc>
      </w:tr>
      <w:tr w:rsidR="006C79B9" w:rsidRPr="006C79B9" w14:paraId="2D5BBE7B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0A2E8C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A8A201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026471" w:rsidRPr="006C79B9" w14:paraId="32123828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3A73E6A" w14:textId="0BCBC7FB" w:rsidR="00026471" w:rsidRPr="00B8779B" w:rsidRDefault="008B459D" w:rsidP="00026471">
            <w:pPr>
              <w:rPr>
                <w:rFonts w:cs="Arial"/>
                <w:b/>
              </w:rPr>
            </w:pPr>
            <w:bookmarkStart w:id="2" w:name="_Hlk236056222"/>
            <w:r>
              <w:rPr>
                <w:rFonts w:cs="Arial"/>
                <w:b/>
              </w:rPr>
              <w:t>Erneuerung des Schiffanleger/Bootsanleger in 14712 Rathenow OT Semlin</w:t>
            </w:r>
            <w:bookmarkEnd w:id="2"/>
          </w:p>
        </w:tc>
      </w:tr>
      <w:tr w:rsidR="00917462" w:rsidRPr="006C79B9" w14:paraId="4925189F" w14:textId="77777777" w:rsidTr="00E36F26">
        <w:trPr>
          <w:trHeight w:val="397"/>
        </w:trPr>
        <w:tc>
          <w:tcPr>
            <w:tcW w:w="9923" w:type="dxa"/>
            <w:gridSpan w:val="3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E683A3" w14:textId="77777777" w:rsidR="00917462" w:rsidRDefault="00917462" w:rsidP="00026471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Leistung: </w:t>
            </w:r>
          </w:p>
          <w:p w14:paraId="00013399" w14:textId="3669BD14" w:rsidR="00014746" w:rsidRPr="006C79B9" w:rsidRDefault="00783FEC" w:rsidP="00026471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Malerarbeiten</w:t>
            </w:r>
          </w:p>
        </w:tc>
      </w:tr>
    </w:tbl>
    <w:p w14:paraId="2F2E73C4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04542529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EC0A" w14:textId="77777777" w:rsidR="004143B6" w:rsidRDefault="006C79B9" w:rsidP="00A11BD1">
            <w:pPr>
              <w:jc w:val="left"/>
            </w:pPr>
            <w:bookmarkStart w:id="3" w:name="_Hlk185418545"/>
            <w:r w:rsidRPr="006C79B9">
              <w:t>Name</w:t>
            </w:r>
            <w:r w:rsidR="004143B6">
              <w:t xml:space="preserve"> und Anschrift des sich verpflichtenden Unternehmens:</w:t>
            </w:r>
          </w:p>
          <w:p w14:paraId="5E3AFA32" w14:textId="77777777" w:rsidR="004143B6" w:rsidRDefault="004143B6" w:rsidP="00A11BD1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179D43B5" w14:textId="77777777" w:rsidR="006C79B9" w:rsidRDefault="004143B6" w:rsidP="00A11BD1">
            <w:pPr>
              <w:jc w:val="left"/>
            </w:pPr>
            <w:r>
              <w:t>Name und Kontaktdaten des gesetzlichen Vertreters</w:t>
            </w:r>
            <w:r w:rsidR="006C79B9" w:rsidRPr="006C79B9">
              <w:t xml:space="preserve"> des </w:t>
            </w:r>
            <w:r w:rsidR="00BB47F8">
              <w:t xml:space="preserve">sich verpflichtenden </w:t>
            </w:r>
            <w:r w:rsidR="006C79B9" w:rsidRPr="006C79B9">
              <w:t>Unternehmens</w:t>
            </w:r>
            <w:r>
              <w:t>:</w:t>
            </w:r>
          </w:p>
          <w:p w14:paraId="073B2DAE" w14:textId="77777777" w:rsidR="004143B6" w:rsidRPr="006C79B9" w:rsidRDefault="004143B6" w:rsidP="00A11BD1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3"/>
    </w:tbl>
    <w:p w14:paraId="2B224B2C" w14:textId="77777777" w:rsidR="00192EB1" w:rsidRDefault="00192EB1" w:rsidP="00192EB1">
      <w:pPr>
        <w:jc w:val="left"/>
      </w:pPr>
    </w:p>
    <w:tbl>
      <w:tblPr>
        <w:tblpPr w:leftFromText="141" w:rightFromText="141" w:vertAnchor="text" w:horzAnchor="margin" w:tblpY="-61"/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192EB1" w:rsidRPr="006C79B9" w14:paraId="644149E1" w14:textId="77777777" w:rsidTr="00192EB1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AA9014" w14:textId="77777777" w:rsidR="00192EB1" w:rsidRPr="006C79B9" w:rsidRDefault="00192EB1" w:rsidP="00192EB1">
            <w:pPr>
              <w:rPr>
                <w:b/>
              </w:rPr>
            </w:pPr>
            <w:r>
              <w:rPr>
                <w:b/>
              </w:rPr>
              <w:t>Unterauftragnehmereinsatz</w:t>
            </w:r>
          </w:p>
          <w:p w14:paraId="736638D6" w14:textId="77777777" w:rsidR="00192EB1" w:rsidRPr="006C79B9" w:rsidRDefault="00192EB1" w:rsidP="00192EB1"/>
          <w:p w14:paraId="339F6753" w14:textId="77777777" w:rsidR="00192EB1" w:rsidRDefault="00192EB1" w:rsidP="00192EB1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>
              <w:instrText xml:space="preserve"> FORMCHECKBOX </w:instrText>
            </w:r>
            <w:r w:rsidR="008B459D">
              <w:fldChar w:fldCharType="separate"/>
            </w:r>
            <w:r>
              <w:fldChar w:fldCharType="end"/>
            </w:r>
            <w:bookmarkEnd w:id="5"/>
            <w:r>
              <w:t xml:space="preserve">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Pr="006C79B9">
              <w:t>, im Falle der Auftragsvergabe an den</w:t>
            </w:r>
            <w:r>
              <w:t xml:space="preserve"> folgenden Bewerber/</w:t>
            </w:r>
            <w:r w:rsidRPr="006C79B9">
              <w:t>Bieter</w:t>
            </w:r>
            <w:r>
              <w:t>:</w:t>
            </w:r>
          </w:p>
          <w:p w14:paraId="054B9F1E" w14:textId="77777777" w:rsidR="00192EB1" w:rsidRDefault="00192EB1" w:rsidP="00192EB1"/>
          <w:p w14:paraId="4123EBB5" w14:textId="77777777" w:rsidR="00192EB1" w:rsidRDefault="00192EB1" w:rsidP="00192EB1">
            <w:r>
              <w:tab/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tab/>
            </w:r>
          </w:p>
          <w:p w14:paraId="1A16663C" w14:textId="77777777" w:rsidR="00192EB1" w:rsidRDefault="00192EB1" w:rsidP="00192EB1">
            <w:r>
              <w:tab/>
            </w:r>
            <w:r>
              <w:tab/>
            </w:r>
            <w:r>
              <w:tab/>
            </w:r>
          </w:p>
          <w:p w14:paraId="685CB95A" w14:textId="77777777" w:rsidR="00192EB1" w:rsidRDefault="00192EB1" w:rsidP="00192EB1">
            <w:r w:rsidRPr="006C79B9">
              <w:t xml:space="preserve">diesem </w:t>
            </w:r>
            <w:r>
              <w:t xml:space="preserve">die im Formular </w:t>
            </w:r>
            <w:r w:rsidRPr="00192EB1">
              <w:rPr>
                <w:i/>
              </w:rPr>
              <w:t>FB_235 Verzeichnis der Leistungen anderer Unternehmen</w:t>
            </w:r>
            <w:r>
              <w:t xml:space="preserve"> genannten Leistungen tatsächlich zu erbringen. Alle dafür erforderlichen personellen, sachlichen, finanziellen und sonstigen Mittel stellen wir zur Verfügung. </w:t>
            </w:r>
          </w:p>
          <w:p w14:paraId="483F9C51" w14:textId="77777777" w:rsidR="00192EB1" w:rsidRPr="00192EB1" w:rsidRDefault="00192EB1" w:rsidP="00192EB1">
            <w:pPr>
              <w:rPr>
                <w:b/>
              </w:rPr>
            </w:pPr>
          </w:p>
          <w:p w14:paraId="4B5CBB79" w14:textId="77777777" w:rsidR="00192EB1" w:rsidRDefault="00192EB1" w:rsidP="00192EB1">
            <w:pPr>
              <w:rPr>
                <w:b/>
              </w:rPr>
            </w:pPr>
            <w:r w:rsidRPr="00192EB1">
              <w:rPr>
                <w:b/>
              </w:rPr>
              <w:t xml:space="preserve">Alle geforderten Eignungsnachweise legen wir diesem Formblatt bei.  </w:t>
            </w:r>
          </w:p>
          <w:p w14:paraId="3F90E7F3" w14:textId="77777777" w:rsidR="00192EB1" w:rsidRDefault="00192EB1" w:rsidP="00192EB1">
            <w:pPr>
              <w:rPr>
                <w:b/>
              </w:rPr>
            </w:pPr>
          </w:p>
          <w:p w14:paraId="351F2AB2" w14:textId="77777777" w:rsidR="00192EB1" w:rsidRPr="00192EB1" w:rsidRDefault="00192EB1" w:rsidP="00192EB1">
            <w:r w:rsidRPr="00192EB1">
              <w:t>Ich erkläre</w:t>
            </w:r>
            <w:r>
              <w:t xml:space="preserve">/Wir erklären hiermit, dass ich/wir die Angebotsunteralgen eingesehen habe(n) und sämtliche zwischen dem Bieter und dem Auftraggeber geltenden Vereinbarungen, soweit sie meine/unsere Tätigkeiten betreffen, anerkenne(n). </w:t>
            </w:r>
          </w:p>
          <w:p w14:paraId="07B5CB34" w14:textId="77777777" w:rsidR="00192EB1" w:rsidRPr="006C79B9" w:rsidRDefault="00192EB1" w:rsidP="00192EB1">
            <w:pPr>
              <w:jc w:val="left"/>
            </w:pPr>
          </w:p>
        </w:tc>
      </w:tr>
      <w:tr w:rsidR="00192EB1" w:rsidRPr="006C79B9" w14:paraId="6A7F0469" w14:textId="77777777" w:rsidTr="007A1C12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C1B39" w14:textId="77777777" w:rsidR="00192EB1" w:rsidRPr="00192EB1" w:rsidRDefault="00192EB1" w:rsidP="00192EB1">
            <w:pPr>
              <w:rPr>
                <w:b/>
              </w:rPr>
            </w:pPr>
            <w:r w:rsidRPr="00192EB1">
              <w:rPr>
                <w:b/>
              </w:rPr>
              <w:t xml:space="preserve">Eignungsleihe </w:t>
            </w:r>
          </w:p>
          <w:p w14:paraId="466D356B" w14:textId="77777777" w:rsidR="00192EB1" w:rsidRPr="006C79B9" w:rsidRDefault="00192EB1" w:rsidP="007A1C12"/>
          <w:p w14:paraId="66A7304C" w14:textId="77777777" w:rsidR="00192EB1" w:rsidRDefault="00192EB1" w:rsidP="007A1C12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B459D">
              <w:fldChar w:fldCharType="separate"/>
            </w:r>
            <w:r>
              <w:fldChar w:fldCharType="end"/>
            </w:r>
            <w:r>
              <w:t xml:space="preserve">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 xml:space="preserve">mich/uns gegenüber dem Auftraggeber, </w:t>
            </w:r>
            <w:r w:rsidRPr="006C79B9">
              <w:t>im Falle der Auftragsvergabe an den</w:t>
            </w:r>
            <w:r>
              <w:t xml:space="preserve"> folgenden Bewerber/</w:t>
            </w:r>
            <w:r w:rsidRPr="006C79B9">
              <w:t>Bieter</w:t>
            </w:r>
            <w:r>
              <w:t>:</w:t>
            </w:r>
          </w:p>
          <w:p w14:paraId="36F4B910" w14:textId="77777777" w:rsidR="00192EB1" w:rsidRDefault="00192EB1" w:rsidP="007A1C12"/>
          <w:p w14:paraId="656C7267" w14:textId="77777777" w:rsidR="00192EB1" w:rsidRDefault="00192EB1" w:rsidP="007A1C12">
            <w:r>
              <w:tab/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tab/>
            </w:r>
          </w:p>
          <w:p w14:paraId="0C6DC039" w14:textId="77777777" w:rsidR="00192EB1" w:rsidRDefault="00192EB1" w:rsidP="007A1C12">
            <w:r>
              <w:tab/>
            </w:r>
            <w:r>
              <w:tab/>
            </w:r>
            <w:r>
              <w:tab/>
            </w:r>
          </w:p>
          <w:p w14:paraId="69740646" w14:textId="77777777" w:rsidR="00192EB1" w:rsidRDefault="00192EB1" w:rsidP="007A1C12">
            <w:r w:rsidRPr="006C79B9">
              <w:t xml:space="preserve">diesem </w:t>
            </w:r>
            <w:r>
              <w:t xml:space="preserve">mit den erforderlichen Kapazitäten meines / unseres Unternehmens für die im Formular </w:t>
            </w:r>
            <w:r w:rsidRPr="00192EB1">
              <w:rPr>
                <w:i/>
              </w:rPr>
              <w:t>FB_235 Verzeichnis der Leistungen anderer Unternehmen</w:t>
            </w:r>
            <w:r>
              <w:t xml:space="preserve"> genannten Eignungsanforderungen zur Verfügung zu stehen. </w:t>
            </w:r>
          </w:p>
          <w:p w14:paraId="232194C8" w14:textId="77777777" w:rsidR="00192EB1" w:rsidRPr="00192EB1" w:rsidRDefault="00192EB1" w:rsidP="007A1C12">
            <w:pPr>
              <w:rPr>
                <w:b/>
              </w:rPr>
            </w:pPr>
          </w:p>
          <w:p w14:paraId="5A557EF7" w14:textId="77777777" w:rsidR="00192EB1" w:rsidRDefault="00192EB1" w:rsidP="007A1C12">
            <w:pPr>
              <w:rPr>
                <w:b/>
              </w:rPr>
            </w:pPr>
            <w:r>
              <w:rPr>
                <w:b/>
              </w:rPr>
              <w:t xml:space="preserve">Die diesbezüglichen Nachweise sowie die Eigenerklärung, dass keine Ausschlussgründe nach §§ 123, 124 GWB vorliegen (Anlage Eigenerklärung) sind dieser Erklärung beigefügt. </w:t>
            </w:r>
          </w:p>
          <w:p w14:paraId="1CF4C06B" w14:textId="77777777" w:rsidR="00192EB1" w:rsidRDefault="00192EB1" w:rsidP="007A1C12">
            <w:pPr>
              <w:rPr>
                <w:b/>
              </w:rPr>
            </w:pPr>
          </w:p>
          <w:p w14:paraId="748697EB" w14:textId="77777777" w:rsidR="00192EB1" w:rsidRPr="006C79B9" w:rsidRDefault="00917462" w:rsidP="00917462">
            <w:r>
              <w:t xml:space="preserve">Sollte der o.g. Bewerber bzw. Bieter den Auftrag erhalten, verpflichte(n) ich/wir mich/uns gegenüber dem Auftraggeber, sofern der Bewerber/Bieter zum Nachweis seiner Eignung die wirtschaftliche und finanzielle Leistungsfähigkeit meines/unser Unternehmen in Anspruch nimmt, mit diesem gemeinsam für die Ausführung zu haften.  </w:t>
            </w:r>
          </w:p>
        </w:tc>
      </w:tr>
    </w:tbl>
    <w:p w14:paraId="25D91BAB" w14:textId="77777777" w:rsidR="00917462" w:rsidRDefault="00917462" w:rsidP="00917462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Ort, Datum</w:t>
      </w:r>
      <w:r>
        <w:rPr>
          <w:rFonts w:eastAsia="Arial"/>
          <w:color w:val="000000"/>
          <w:sz w:val="19"/>
        </w:rPr>
        <w:tab/>
      </w:r>
      <w:r>
        <w:rPr>
          <w:rFonts w:cs="Arial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="Arial"/>
          <w:szCs w:val="19"/>
        </w:rPr>
        <w:instrText xml:space="preserve"> FORMTEXT </w:instrText>
      </w:r>
      <w:r>
        <w:rPr>
          <w:rFonts w:cs="Arial"/>
          <w:szCs w:val="19"/>
        </w:rPr>
      </w:r>
      <w:r>
        <w:rPr>
          <w:rFonts w:cs="Arial"/>
          <w:szCs w:val="19"/>
        </w:rPr>
        <w:fldChar w:fldCharType="separate"/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szCs w:val="19"/>
        </w:rPr>
        <w:fldChar w:fldCharType="end"/>
      </w:r>
    </w:p>
    <w:p w14:paraId="15073BB3" w14:textId="77777777" w:rsidR="00917462" w:rsidRDefault="00917462" w:rsidP="00917462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518A0DEE" w14:textId="77777777" w:rsidR="00917462" w:rsidRDefault="00917462" w:rsidP="00917462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Bei elektronischem Angebot</w:t>
      </w:r>
    </w:p>
    <w:p w14:paraId="38453D60" w14:textId="77777777" w:rsidR="00917462" w:rsidRDefault="00917462" w:rsidP="00917462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 w:rsidRPr="00917462">
        <w:rPr>
          <w:rFonts w:eastAsia="Arial"/>
          <w:noProof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1B8485" wp14:editId="66B79989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400000" cy="990600"/>
                <wp:effectExtent l="0" t="0" r="1079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CDC69E" id="Rechteck 29" o:spid="_x0000_s1026" style="position:absolute;margin-left:0;margin-top:4.65pt;width:425.2pt;height:78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" filled="f" strokecolor="black [1600]" strokeweight="2pt">
                <w10:wrap anchorx="margin"/>
              </v:rect>
            </w:pict>
          </mc:Fallback>
        </mc:AlternateContent>
      </w:r>
    </w:p>
    <w:p w14:paraId="53506484" w14:textId="77777777" w:rsidR="00917462" w:rsidRDefault="00917462" w:rsidP="00917462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4E2CF139" w14:textId="77777777" w:rsidR="00917462" w:rsidRDefault="00917462" w:rsidP="00917462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2D2EE64F" w14:textId="77777777" w:rsidR="00917462" w:rsidRDefault="00917462" w:rsidP="00917462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rPr>
          <w:rFonts w:eastAsia="Arial"/>
          <w:color w:val="000000"/>
          <w:sz w:val="19"/>
        </w:rPr>
        <w:instrText xml:space="preserve"> FORMTEXT </w:instrText>
      </w:r>
      <w:r>
        <w:rPr>
          <w:rFonts w:eastAsia="Arial"/>
          <w:color w:val="000000"/>
          <w:sz w:val="19"/>
        </w:rPr>
      </w:r>
      <w:r>
        <w:rPr>
          <w:rFonts w:eastAsia="Arial"/>
          <w:color w:val="000000"/>
          <w:sz w:val="19"/>
        </w:rPr>
        <w:fldChar w:fldCharType="separate"/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color w:val="000000"/>
          <w:sz w:val="19"/>
        </w:rPr>
        <w:fldChar w:fldCharType="end"/>
      </w:r>
      <w:bookmarkEnd w:id="6"/>
    </w:p>
    <w:p w14:paraId="7B462CED" w14:textId="77777777" w:rsidR="00917462" w:rsidRDefault="00917462" w:rsidP="00917462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4E368432" w14:textId="77777777" w:rsidR="00917462" w:rsidRDefault="00917462" w:rsidP="00917462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Bieter / Unternehmen</w:t>
      </w:r>
    </w:p>
    <w:p w14:paraId="1C7A54FF" w14:textId="77777777" w:rsidR="003938AC" w:rsidRPr="0081723D" w:rsidRDefault="003938AC" w:rsidP="00917462">
      <w:pPr>
        <w:ind w:left="426" w:hanging="426"/>
      </w:pPr>
    </w:p>
    <w:sectPr w:rsidR="003938AC" w:rsidRPr="0081723D" w:rsidSect="00500C2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E506" w14:textId="77777777" w:rsidR="006C060A" w:rsidRDefault="006C060A">
      <w:r>
        <w:separator/>
      </w:r>
    </w:p>
    <w:p w14:paraId="24B0EA21" w14:textId="77777777" w:rsidR="006C060A" w:rsidRDefault="006C060A"/>
    <w:p w14:paraId="3212AA63" w14:textId="77777777" w:rsidR="006C060A" w:rsidRDefault="006C060A"/>
    <w:p w14:paraId="111F6CDD" w14:textId="77777777" w:rsidR="006C060A" w:rsidRDefault="006C060A"/>
  </w:endnote>
  <w:endnote w:type="continuationSeparator" w:id="0">
    <w:p w14:paraId="7F14B0D4" w14:textId="77777777" w:rsidR="006C060A" w:rsidRDefault="006C060A">
      <w:r>
        <w:continuationSeparator/>
      </w:r>
    </w:p>
    <w:p w14:paraId="57D0B751" w14:textId="77777777" w:rsidR="006C060A" w:rsidRDefault="006C060A"/>
    <w:p w14:paraId="7D157377" w14:textId="77777777" w:rsidR="006C060A" w:rsidRDefault="006C060A"/>
    <w:p w14:paraId="3AFBA2A7" w14:textId="77777777" w:rsidR="006C060A" w:rsidRDefault="006C06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107661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1B9945D4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62188BE3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62BB744E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</w:r>
          <w:r w:rsidR="00917462">
            <w:rPr>
              <w:rFonts w:cs="Arial"/>
              <w:b/>
              <w:sz w:val="16"/>
              <w:szCs w:val="16"/>
            </w:rPr>
            <w:t xml:space="preserve">Vergabestelle – Stadt Rathenow </w:t>
          </w:r>
        </w:p>
      </w:tc>
      <w:tc>
        <w:tcPr>
          <w:tcW w:w="1440" w:type="dxa"/>
          <w:vAlign w:val="center"/>
        </w:tcPr>
        <w:p w14:paraId="4C69C34E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8892C60" w14:textId="77777777" w:rsidR="00DB0818" w:rsidRPr="00046C8E" w:rsidRDefault="00DB0818">
    <w:pPr>
      <w:pStyle w:val="Fuzeile"/>
    </w:pPr>
  </w:p>
  <w:p w14:paraId="317823A9" w14:textId="77777777" w:rsidR="00DB0818" w:rsidRDefault="00DB08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5B6CB" w14:textId="77777777" w:rsidR="006C060A" w:rsidRDefault="006C060A">
      <w:r>
        <w:separator/>
      </w:r>
    </w:p>
    <w:p w14:paraId="64026AB4" w14:textId="77777777" w:rsidR="006C060A" w:rsidRDefault="006C060A"/>
    <w:p w14:paraId="4BC456E1" w14:textId="77777777" w:rsidR="006C060A" w:rsidRDefault="006C060A"/>
    <w:p w14:paraId="4645C743" w14:textId="77777777" w:rsidR="006C060A" w:rsidRDefault="006C060A"/>
  </w:footnote>
  <w:footnote w:type="continuationSeparator" w:id="0">
    <w:p w14:paraId="7FC8E236" w14:textId="77777777" w:rsidR="006C060A" w:rsidRDefault="006C060A">
      <w:r>
        <w:continuationSeparator/>
      </w:r>
    </w:p>
    <w:p w14:paraId="589B2322" w14:textId="77777777" w:rsidR="006C060A" w:rsidRDefault="006C060A"/>
    <w:p w14:paraId="529FB062" w14:textId="77777777" w:rsidR="006C060A" w:rsidRDefault="006C060A"/>
    <w:p w14:paraId="533E820E" w14:textId="77777777" w:rsidR="006C060A" w:rsidRDefault="006C06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B67B2" w14:textId="77777777" w:rsidR="00DB0818" w:rsidRDefault="00DB0818"/>
  <w:p w14:paraId="2115D662" w14:textId="77777777" w:rsidR="00DB0818" w:rsidRDefault="00DB0818"/>
  <w:p w14:paraId="5DCE2259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151B9" w14:textId="77777777" w:rsidR="00DB0818" w:rsidRDefault="00DB0818" w:rsidP="00046C8E">
    <w:pPr>
      <w:pStyle w:val="Kopfzeile"/>
    </w:pPr>
    <w:r>
      <w:t>236</w:t>
    </w:r>
  </w:p>
  <w:p w14:paraId="2098D471" w14:textId="77777777" w:rsidR="00DB0818" w:rsidRPr="00AB4B05" w:rsidRDefault="00DB0818" w:rsidP="00AB4B05">
    <w:pPr>
      <w:pStyle w:val="UnterKopfzeile"/>
    </w:pPr>
    <w:r>
      <w:t>(Verpflichtungserklärung anderer Unternehmen</w:t>
    </w:r>
    <w:r w:rsidR="004143B6">
      <w:t xml:space="preserve"> / Eignungsleihe</w:t>
    </w:r>
    <w:r>
      <w:t>)</w:t>
    </w:r>
  </w:p>
  <w:p w14:paraId="221AA94D" w14:textId="77777777" w:rsidR="00DB0818" w:rsidRDefault="00DB08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6554552">
    <w:abstractNumId w:val="1"/>
  </w:num>
  <w:num w:numId="2" w16cid:durableId="1073552268">
    <w:abstractNumId w:val="5"/>
  </w:num>
  <w:num w:numId="3" w16cid:durableId="192496081">
    <w:abstractNumId w:val="7"/>
  </w:num>
  <w:num w:numId="4" w16cid:durableId="1681195204">
    <w:abstractNumId w:val="16"/>
  </w:num>
  <w:num w:numId="5" w16cid:durableId="116072839">
    <w:abstractNumId w:val="9"/>
  </w:num>
  <w:num w:numId="6" w16cid:durableId="117527202">
    <w:abstractNumId w:val="3"/>
  </w:num>
  <w:num w:numId="7" w16cid:durableId="1381129789">
    <w:abstractNumId w:val="12"/>
  </w:num>
  <w:num w:numId="8" w16cid:durableId="807867198">
    <w:abstractNumId w:val="8"/>
  </w:num>
  <w:num w:numId="9" w16cid:durableId="915554977">
    <w:abstractNumId w:val="15"/>
  </w:num>
  <w:num w:numId="10" w16cid:durableId="124541442">
    <w:abstractNumId w:val="4"/>
  </w:num>
  <w:num w:numId="11" w16cid:durableId="1663853476">
    <w:abstractNumId w:val="11"/>
  </w:num>
  <w:num w:numId="12" w16cid:durableId="1231622519">
    <w:abstractNumId w:val="11"/>
  </w:num>
  <w:num w:numId="13" w16cid:durableId="262032836">
    <w:abstractNumId w:val="11"/>
  </w:num>
  <w:num w:numId="14" w16cid:durableId="1870026163">
    <w:abstractNumId w:val="11"/>
  </w:num>
  <w:num w:numId="15" w16cid:durableId="1637493809">
    <w:abstractNumId w:val="11"/>
  </w:num>
  <w:num w:numId="16" w16cid:durableId="1625885897">
    <w:abstractNumId w:val="2"/>
  </w:num>
  <w:num w:numId="17" w16cid:durableId="369652100">
    <w:abstractNumId w:val="2"/>
  </w:num>
  <w:num w:numId="18" w16cid:durableId="1172380144">
    <w:abstractNumId w:val="14"/>
  </w:num>
  <w:num w:numId="19" w16cid:durableId="1288396797">
    <w:abstractNumId w:val="13"/>
  </w:num>
  <w:num w:numId="20" w16cid:durableId="172652819">
    <w:abstractNumId w:val="10"/>
  </w:num>
  <w:num w:numId="21" w16cid:durableId="1705716999">
    <w:abstractNumId w:val="6"/>
  </w:num>
  <w:num w:numId="22" w16cid:durableId="129633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Ond0wEjAfL9Ck5yoi13fhjb6VnEIoT9FutMmQHoHvx1sWgGLry7dJnUHBiawNh493oQgOjywSwtGcsdSPk9oMA==" w:salt="GWroQDgeQu8he3i2xLxKrw=="/>
  <w:defaultTabStop w:val="709"/>
  <w:autoHyphenation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0A"/>
    <w:rsid w:val="000003CE"/>
    <w:rsid w:val="000021DC"/>
    <w:rsid w:val="0000379C"/>
    <w:rsid w:val="0000737B"/>
    <w:rsid w:val="0001134B"/>
    <w:rsid w:val="000114D3"/>
    <w:rsid w:val="00014746"/>
    <w:rsid w:val="00026471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92EB1"/>
    <w:rsid w:val="001A6205"/>
    <w:rsid w:val="001B1301"/>
    <w:rsid w:val="001B705C"/>
    <w:rsid w:val="001C0715"/>
    <w:rsid w:val="001C2C86"/>
    <w:rsid w:val="001C3E5C"/>
    <w:rsid w:val="001C509D"/>
    <w:rsid w:val="001D5F0B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4177D"/>
    <w:rsid w:val="003552CC"/>
    <w:rsid w:val="00355C7F"/>
    <w:rsid w:val="003938AC"/>
    <w:rsid w:val="003A36E9"/>
    <w:rsid w:val="003C172F"/>
    <w:rsid w:val="003D3E99"/>
    <w:rsid w:val="003E2CD4"/>
    <w:rsid w:val="00402A1B"/>
    <w:rsid w:val="004111BA"/>
    <w:rsid w:val="004143B6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85389"/>
    <w:rsid w:val="00492429"/>
    <w:rsid w:val="004C3143"/>
    <w:rsid w:val="004C5609"/>
    <w:rsid w:val="004E07A5"/>
    <w:rsid w:val="004E3711"/>
    <w:rsid w:val="00500C2B"/>
    <w:rsid w:val="0051454E"/>
    <w:rsid w:val="00520D3B"/>
    <w:rsid w:val="0052276F"/>
    <w:rsid w:val="005333C9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060A"/>
    <w:rsid w:val="006C1D2D"/>
    <w:rsid w:val="006C79B9"/>
    <w:rsid w:val="006D33E7"/>
    <w:rsid w:val="006D70A3"/>
    <w:rsid w:val="006E6C55"/>
    <w:rsid w:val="0070003D"/>
    <w:rsid w:val="00721D51"/>
    <w:rsid w:val="00724CA7"/>
    <w:rsid w:val="0073442F"/>
    <w:rsid w:val="00734EDE"/>
    <w:rsid w:val="00743249"/>
    <w:rsid w:val="00743466"/>
    <w:rsid w:val="00745177"/>
    <w:rsid w:val="007633C2"/>
    <w:rsid w:val="00775F81"/>
    <w:rsid w:val="00776FD7"/>
    <w:rsid w:val="0078194F"/>
    <w:rsid w:val="00782E76"/>
    <w:rsid w:val="00783FEC"/>
    <w:rsid w:val="0078695C"/>
    <w:rsid w:val="007E61DB"/>
    <w:rsid w:val="008077EA"/>
    <w:rsid w:val="0081723D"/>
    <w:rsid w:val="00854531"/>
    <w:rsid w:val="00890245"/>
    <w:rsid w:val="008A5CCB"/>
    <w:rsid w:val="008B1F06"/>
    <w:rsid w:val="008B459D"/>
    <w:rsid w:val="008D764D"/>
    <w:rsid w:val="008E3671"/>
    <w:rsid w:val="008F52AA"/>
    <w:rsid w:val="008F6547"/>
    <w:rsid w:val="00910F0B"/>
    <w:rsid w:val="00917462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16C16"/>
    <w:rsid w:val="00A22FE7"/>
    <w:rsid w:val="00A5084B"/>
    <w:rsid w:val="00A75824"/>
    <w:rsid w:val="00A90C84"/>
    <w:rsid w:val="00A920F7"/>
    <w:rsid w:val="00AB4B05"/>
    <w:rsid w:val="00AC56D5"/>
    <w:rsid w:val="00AC7F2D"/>
    <w:rsid w:val="00AD104D"/>
    <w:rsid w:val="00AD584D"/>
    <w:rsid w:val="00AE4AF0"/>
    <w:rsid w:val="00B000E4"/>
    <w:rsid w:val="00B003C3"/>
    <w:rsid w:val="00B10F41"/>
    <w:rsid w:val="00B14EF0"/>
    <w:rsid w:val="00B15832"/>
    <w:rsid w:val="00B23C01"/>
    <w:rsid w:val="00B244F9"/>
    <w:rsid w:val="00B40909"/>
    <w:rsid w:val="00B40E75"/>
    <w:rsid w:val="00B434E5"/>
    <w:rsid w:val="00B61D2B"/>
    <w:rsid w:val="00B810CA"/>
    <w:rsid w:val="00B96ADB"/>
    <w:rsid w:val="00BA4FC6"/>
    <w:rsid w:val="00BA5E42"/>
    <w:rsid w:val="00BB47F8"/>
    <w:rsid w:val="00BD2DBD"/>
    <w:rsid w:val="00BE0EA4"/>
    <w:rsid w:val="00BF2190"/>
    <w:rsid w:val="00BF6607"/>
    <w:rsid w:val="00BF7574"/>
    <w:rsid w:val="00C101BF"/>
    <w:rsid w:val="00C10A74"/>
    <w:rsid w:val="00C1567B"/>
    <w:rsid w:val="00C246AC"/>
    <w:rsid w:val="00C26124"/>
    <w:rsid w:val="00C2678D"/>
    <w:rsid w:val="00C30192"/>
    <w:rsid w:val="00C764C5"/>
    <w:rsid w:val="00C96E57"/>
    <w:rsid w:val="00C978F7"/>
    <w:rsid w:val="00CD54C7"/>
    <w:rsid w:val="00CE4101"/>
    <w:rsid w:val="00CF64C4"/>
    <w:rsid w:val="00D003D9"/>
    <w:rsid w:val="00D05C74"/>
    <w:rsid w:val="00D6072E"/>
    <w:rsid w:val="00D63969"/>
    <w:rsid w:val="00D96156"/>
    <w:rsid w:val="00DA276D"/>
    <w:rsid w:val="00DA57BB"/>
    <w:rsid w:val="00DB0818"/>
    <w:rsid w:val="00DB6C0D"/>
    <w:rsid w:val="00DC2EA6"/>
    <w:rsid w:val="00DC7E08"/>
    <w:rsid w:val="00DD5025"/>
    <w:rsid w:val="00DD510F"/>
    <w:rsid w:val="00DE2F64"/>
    <w:rsid w:val="00DE420C"/>
    <w:rsid w:val="00E02FAA"/>
    <w:rsid w:val="00E1197E"/>
    <w:rsid w:val="00E322E9"/>
    <w:rsid w:val="00E578EB"/>
    <w:rsid w:val="00E6087B"/>
    <w:rsid w:val="00E7269E"/>
    <w:rsid w:val="00E77831"/>
    <w:rsid w:val="00E85EBB"/>
    <w:rsid w:val="00EA10EB"/>
    <w:rsid w:val="00EA4EBE"/>
    <w:rsid w:val="00EC7AED"/>
    <w:rsid w:val="00ED07A9"/>
    <w:rsid w:val="00ED5F0E"/>
    <w:rsid w:val="00EE36FF"/>
    <w:rsid w:val="00F133C2"/>
    <w:rsid w:val="00F21669"/>
    <w:rsid w:val="00F32C49"/>
    <w:rsid w:val="00F43CAF"/>
    <w:rsid w:val="00F66F9B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11B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61FD66A"/>
  <w15:docId w15:val="{C2B5D1C2-363A-46C2-9006-563F7BA0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A\10\70\02-Formulare\Formulare%20Stadt%20RN\VOB_A\236%20-%20Verpflichtungserkl&#228;rung%20andere%20Unternehm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E2058-86D7-468C-AC3A-B5CA849BE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236 - Verpflichtungserklärung andere Unternehmen</Template>
  <TotalTime>0</TotalTime>
  <Pages>1</Pages>
  <Words>312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Kerstin Hensel</dc:creator>
  <cp:keywords>Verpflichtungserlärung</cp:keywords>
  <cp:lastModifiedBy>Wischer</cp:lastModifiedBy>
  <cp:revision>17</cp:revision>
  <cp:lastPrinted>2016-03-31T12:06:00Z</cp:lastPrinted>
  <dcterms:created xsi:type="dcterms:W3CDTF">2024-02-26T09:02:00Z</dcterms:created>
  <dcterms:modified xsi:type="dcterms:W3CDTF">2026-07-28T09:37:00Z</dcterms:modified>
</cp:coreProperties>
</file>